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5212A0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9" name="Picture 18" descr="1995 June-July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0" name="Picture 19" descr="1995 June-July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1" name="Picture 20" descr="1995 June-July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2" name="Picture 21" descr="1995 June-July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3" name="Picture 22" descr="1995 June-July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4" name="Picture 23" descr="1995 June-July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5" name="Picture 24" descr="1995 June-July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6" name="Picture 25" descr="1995 June-July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7" name="Picture 26" descr="1995 June-July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28" name="Picture 27" descr="1995 June-July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 June-July_Page_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2E63CD"/>
    <w:rsid w:val="0047650E"/>
    <w:rsid w:val="005212A0"/>
    <w:rsid w:val="00585480"/>
    <w:rsid w:val="00611B4C"/>
    <w:rsid w:val="00906884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2017-11-24T03:28:00Z</dcterms:created>
  <dcterms:modified xsi:type="dcterms:W3CDTF">2017-11-24T03:28:00Z</dcterms:modified>
</cp:coreProperties>
</file>